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950" w:rsidRPr="00860C41" w:rsidRDefault="00915950" w:rsidP="00942C3D">
      <w:pPr>
        <w:jc w:val="right"/>
        <w:rPr>
          <w:b/>
          <w:sz w:val="56"/>
          <w:szCs w:val="56"/>
        </w:rPr>
      </w:pPr>
      <w:r w:rsidRPr="00860C41">
        <w:rPr>
          <w:b/>
          <w:sz w:val="56"/>
          <w:szCs w:val="56"/>
        </w:rPr>
        <w:t>Don’t Walk Under Ladders</w:t>
      </w: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http://www.totallysevere.com/honesttoblog/superstition.png" style="position:absolute;left:0;text-align:left;margin-left:471.5pt;margin-top:21.7pt;width:262.5pt;height:263pt;z-index:251658240;visibility:visible;mso-position-horizontal-relative:text;mso-position-vertical-relative:text">
            <v:imagedata r:id="rId4" o:title=""/>
            <w10:wrap type="square"/>
          </v:shape>
        </w:pict>
      </w:r>
      <w:r>
        <w:rPr>
          <w:b/>
          <w:sz w:val="56"/>
          <w:szCs w:val="56"/>
        </w:rPr>
        <w:t>!</w:t>
      </w:r>
    </w:p>
    <w:p w:rsidR="00915950" w:rsidRDefault="00915950" w:rsidP="00781B71">
      <w:pPr>
        <w:rPr>
          <w:rFonts w:ascii="Verdana" w:hAnsi="Verdana"/>
        </w:rPr>
      </w:pPr>
    </w:p>
    <w:p w:rsidR="00915950" w:rsidRDefault="00915950" w:rsidP="00781B71">
      <w:pPr>
        <w:rPr>
          <w:rFonts w:ascii="Verdana" w:hAnsi="Verdana"/>
        </w:rPr>
      </w:pPr>
      <w:r w:rsidRPr="00C13737">
        <w:rPr>
          <w:rFonts w:ascii="Verdana" w:hAnsi="Verdana"/>
        </w:rPr>
        <w:t xml:space="preserve">Ladders are an important tool in human life, but where did the superstition arise from. Often a ladder is implicit that somebody is stood at the top, often with sharp tools or liquid in a bucket. So is the superstition just common sense? </w:t>
      </w:r>
    </w:p>
    <w:p w:rsidR="00915950" w:rsidRDefault="00915950" w:rsidP="00781B71">
      <w:pPr>
        <w:rPr>
          <w:rFonts w:ascii="Verdana" w:hAnsi="Verdana"/>
        </w:rPr>
      </w:pPr>
      <w:r>
        <w:rPr>
          <w:rFonts w:ascii="Verdana" w:hAnsi="Verdana"/>
        </w:rPr>
        <w:t xml:space="preserve">When a ladder leans against a wall, it forms a natural triangle, and that particular shape has been regarded as sacred since ancient times. Since it is a region to be honoured, it is to be avoided as evil spirits may also be resting there.  </w:t>
      </w:r>
    </w:p>
    <w:p w:rsidR="00915950" w:rsidRDefault="00915950" w:rsidP="00781B71">
      <w:pPr>
        <w:rPr>
          <w:rFonts w:ascii="Verdana" w:hAnsi="Verdana"/>
        </w:rPr>
      </w:pPr>
      <w:r>
        <w:rPr>
          <w:rFonts w:ascii="Verdana" w:hAnsi="Verdana"/>
        </w:rPr>
        <w:t>For Christians the triangle represents the Holy Trinity and is too sacred to walk through. If forced to do so a Christian may walk through crossing their fingers or using the favourite evangelical tool of spitting (akin to its use in faith healing).</w:t>
      </w:r>
    </w:p>
    <w:p w:rsidR="00915950" w:rsidRDefault="00915950" w:rsidP="00860C41">
      <w:pPr>
        <w:rPr>
          <w:rFonts w:ascii="Verdana" w:hAnsi="Verdana"/>
        </w:rPr>
      </w:pPr>
      <w:r>
        <w:rPr>
          <w:rFonts w:ascii="Verdana" w:hAnsi="Verdana"/>
        </w:rPr>
        <w:t xml:space="preserve">On the symbolical level, the ladder is believed to represent an individual’s spiritual quest, as it moves from a lower to a higher level. In dreams it is thought that a ladder symbolises that the dreamer is about to achieve a higher state of awareness.  </w:t>
      </w:r>
    </w:p>
    <w:p w:rsidR="00915950" w:rsidRDefault="00915950" w:rsidP="00860C41">
      <w:pPr>
        <w:rPr>
          <w:rFonts w:ascii="Verdana" w:hAnsi="Verdana" w:cs="Arial"/>
          <w:lang w:eastAsia="en-GB"/>
        </w:rPr>
      </w:pPr>
      <w:r>
        <w:rPr>
          <w:rFonts w:ascii="Verdana" w:hAnsi="Verdana" w:cs="Arial"/>
          <w:lang w:eastAsia="en-GB"/>
        </w:rPr>
        <w:t xml:space="preserve">So it would seem that most of the superstition arises from the fear of triangles and in this case we should avoid any triangular structures. Don’t venture up the Eiffel tower or visit the Louvre while in </w:t>
      </w:r>
      <w:smartTag w:uri="urn:schemas-microsoft-com:office:smarttags" w:element="City">
        <w:r>
          <w:rPr>
            <w:rFonts w:ascii="Verdana" w:hAnsi="Verdana" w:cs="Arial"/>
            <w:lang w:eastAsia="en-GB"/>
          </w:rPr>
          <w:t>Paris</w:t>
        </w:r>
      </w:smartTag>
      <w:r>
        <w:rPr>
          <w:rFonts w:ascii="Verdana" w:hAnsi="Verdana" w:cs="Arial"/>
          <w:lang w:eastAsia="en-GB"/>
        </w:rPr>
        <w:t xml:space="preserve">. It would be daring to take a trip on a yacht or even ride a triangular framed bike for fear of offending the spirits. If we employed this tactic in all areas of life we would find ourselves pre-occupied every day with the worry of what shapes we are walking through. </w:t>
      </w:r>
    </w:p>
    <w:p w:rsidR="00915950" w:rsidRPr="00860C41" w:rsidRDefault="00915950" w:rsidP="00860C41">
      <w:pPr>
        <w:rPr>
          <w:rFonts w:ascii="Verdana" w:hAnsi="Verdana"/>
        </w:rPr>
      </w:pPr>
      <w:r>
        <w:rPr>
          <w:rFonts w:ascii="Verdana" w:hAnsi="Verdana"/>
        </w:rPr>
        <w:t xml:space="preserve">So what would our advice be? We can only say that it is wise to avoid walking under ladders, but only if there is somebody at the top who is holding a drill or bucket of paint. </w:t>
      </w:r>
    </w:p>
    <w:sectPr w:rsidR="00915950" w:rsidRPr="00860C41" w:rsidSect="00C13737">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13737"/>
    <w:rsid w:val="000C69FB"/>
    <w:rsid w:val="00781B71"/>
    <w:rsid w:val="00853CBB"/>
    <w:rsid w:val="00860C41"/>
    <w:rsid w:val="00915950"/>
    <w:rsid w:val="00942C3D"/>
    <w:rsid w:val="00B77F2C"/>
    <w:rsid w:val="00C13737"/>
    <w:rsid w:val="00C23D91"/>
    <w:rsid w:val="00CE2986"/>
    <w:rsid w:val="00E878A3"/>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3CBB"/>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13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13737"/>
    <w:rPr>
      <w:rFonts w:ascii="Tahoma" w:hAnsi="Tahoma" w:cs="Tahoma"/>
      <w:sz w:val="16"/>
      <w:szCs w:val="16"/>
    </w:rPr>
  </w:style>
  <w:style w:type="paragraph" w:styleId="NormalWeb">
    <w:name w:val="Normal (Web)"/>
    <w:basedOn w:val="Normal"/>
    <w:uiPriority w:val="99"/>
    <w:semiHidden/>
    <w:rsid w:val="00C13737"/>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676463942">
      <w:marLeft w:val="0"/>
      <w:marRight w:val="0"/>
      <w:marTop w:val="0"/>
      <w:marBottom w:val="0"/>
      <w:divBdr>
        <w:top w:val="none" w:sz="0" w:space="0" w:color="auto"/>
        <w:left w:val="none" w:sz="0" w:space="0" w:color="auto"/>
        <w:bottom w:val="none" w:sz="0" w:space="0" w:color="auto"/>
        <w:right w:val="none" w:sz="0" w:space="0" w:color="auto"/>
      </w:divBdr>
      <w:divsChild>
        <w:div w:id="676463943">
          <w:marLeft w:val="0"/>
          <w:marRight w:val="0"/>
          <w:marTop w:val="0"/>
          <w:marBottom w:val="0"/>
          <w:divBdr>
            <w:top w:val="none" w:sz="0" w:space="0" w:color="auto"/>
            <w:left w:val="none" w:sz="0" w:space="0" w:color="auto"/>
            <w:bottom w:val="none" w:sz="0" w:space="0" w:color="auto"/>
            <w:right w:val="none" w:sz="0" w:space="0" w:color="auto"/>
          </w:divBdr>
          <w:divsChild>
            <w:div w:id="676463941">
              <w:marLeft w:val="600"/>
              <w:marRight w:val="60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249</Words>
  <Characters>1422</Characters>
  <Application>Microsoft Office Outlook</Application>
  <DocSecurity>0</DocSecurity>
  <Lines>0</Lines>
  <Paragraphs>0</Paragraphs>
  <ScaleCrop>false</ScaleCrop>
  <Company>RFL UK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Don’t Walk Under Ladders</dc:title>
  <dc:subject/>
  <dc:creator>Jamie Mcintyre</dc:creator>
  <cp:keywords/>
  <dc:description/>
  <cp:lastModifiedBy>Jonni</cp:lastModifiedBy>
  <cp:revision>2</cp:revision>
  <dcterms:created xsi:type="dcterms:W3CDTF">2009-10-28T18:34:00Z</dcterms:created>
  <dcterms:modified xsi:type="dcterms:W3CDTF">2009-10-28T18:34:00Z</dcterms:modified>
</cp:coreProperties>
</file>